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796B" w:rsidRPr="00665D0E" w:rsidRDefault="000D796B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/>
          <w:b/>
          <w:i/>
          <w:color w:val="000000"/>
          <w:u w:val="single"/>
        </w:rPr>
      </w:pPr>
      <w:r w:rsidRPr="00757343">
        <w:rPr>
          <w:rStyle w:val="Heading1Char"/>
        </w:rPr>
        <w:t>Мәктәп исеме</w:t>
      </w:r>
    </w:p>
    <w:p w:rsidR="000D796B" w:rsidRPr="008E51D0" w:rsidRDefault="000D796B" w:rsidP="008E51D0">
      <w:pPr>
        <w:tabs>
          <w:tab w:val="center" w:pos="4677"/>
          <w:tab w:val="left" w:pos="6691"/>
        </w:tabs>
        <w:jc w:val="center"/>
        <w:rPr>
          <w:rFonts w:ascii="Times New Roman" w:hAnsi="Times New Roman"/>
          <w:b/>
          <w:i/>
          <w:color w:val="000000"/>
          <w:sz w:val="28"/>
          <w:szCs w:val="28"/>
          <w:u w:val="single"/>
        </w:rPr>
      </w:pPr>
      <w:r>
        <w:rPr>
          <w:rFonts w:ascii="Times New Roman" w:hAnsi="Times New Roman"/>
          <w:b/>
          <w:bCs/>
          <w:i/>
          <w:color w:val="000000"/>
          <w:sz w:val="28"/>
          <w:szCs w:val="28"/>
          <w:u w:val="single"/>
          <w:lang w:val="tt-RU"/>
        </w:rPr>
        <w:t xml:space="preserve">Арча районы </w:t>
      </w:r>
      <w:r>
        <w:rPr>
          <w:rFonts w:ascii="Times New Roman" w:hAnsi="Times New Roman"/>
          <w:b/>
          <w:color w:val="333333"/>
          <w:sz w:val="28"/>
          <w:szCs w:val="28"/>
          <w:u w:val="single"/>
          <w:shd w:val="clear" w:color="auto" w:fill="FFFFFF"/>
        </w:rPr>
        <w:t xml:space="preserve">"Арча 7 нче номерлы </w:t>
      </w:r>
      <w:r>
        <w:rPr>
          <w:rFonts w:ascii="Times New Roman" w:hAnsi="Times New Roman"/>
          <w:b/>
          <w:bCs/>
          <w:i/>
          <w:color w:val="000000"/>
          <w:sz w:val="28"/>
          <w:szCs w:val="28"/>
          <w:u w:val="single"/>
          <w:lang w:val="tt-RU"/>
        </w:rPr>
        <w:t xml:space="preserve"> урта гомуми белем мәктәбе”</w:t>
      </w:r>
    </w:p>
    <w:p w:rsidR="000D796B" w:rsidRPr="00665D0E" w:rsidRDefault="000D796B" w:rsidP="00665D0E">
      <w:pPr>
        <w:rPr>
          <w:rFonts w:ascii="Times New Roman" w:hAnsi="Times New Roman"/>
          <w:sz w:val="28"/>
          <w:szCs w:val="28"/>
          <w:lang w:val="tt-RU"/>
        </w:rPr>
      </w:pPr>
      <w:r>
        <w:rPr>
          <w:rStyle w:val="Heading1Char"/>
        </w:rPr>
        <w:t xml:space="preserve">1. </w:t>
      </w:r>
      <w:r w:rsidRPr="00757343">
        <w:rPr>
          <w:rStyle w:val="Heading1Char"/>
        </w:rPr>
        <w:t>Чараның исеме</w:t>
      </w:r>
    </w:p>
    <w:p w:rsidR="000D796B" w:rsidRPr="005B0877" w:rsidRDefault="000D796B" w:rsidP="00D17EC0">
      <w:pPr>
        <w:rPr>
          <w:rStyle w:val="1"/>
          <w:bCs/>
          <w:szCs w:val="28"/>
          <w:lang w:val="tt-RU"/>
        </w:rPr>
      </w:pPr>
      <w:r w:rsidRPr="001E2D9D">
        <w:rPr>
          <w:rFonts w:ascii="Times New Roman" w:hAnsi="Times New Roman"/>
          <w:bCs/>
          <w:sz w:val="28"/>
          <w:szCs w:val="28"/>
          <w:lang w:val="tt-RU"/>
        </w:rPr>
        <w:t>«</w:t>
      </w:r>
      <w:r>
        <w:rPr>
          <w:rFonts w:ascii="Times New Roman" w:hAnsi="Times New Roman"/>
          <w:bCs/>
          <w:sz w:val="28"/>
          <w:szCs w:val="28"/>
          <w:lang w:val="tt-RU"/>
        </w:rPr>
        <w:t>Татар халкының  гореф-гадәтләре, йолалары</w:t>
      </w:r>
      <w:r w:rsidRPr="00A43809">
        <w:rPr>
          <w:rFonts w:ascii="Times New Roman" w:hAnsi="Times New Roman"/>
          <w:bCs/>
          <w:sz w:val="28"/>
          <w:szCs w:val="28"/>
          <w:lang w:val="tt-RU"/>
        </w:rPr>
        <w:t xml:space="preserve">» 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темасына </w:t>
      </w:r>
      <w:r w:rsidRPr="00A43809">
        <w:rPr>
          <w:rFonts w:ascii="Times New Roman" w:hAnsi="Times New Roman"/>
          <w:bCs/>
          <w:sz w:val="28"/>
          <w:szCs w:val="28"/>
          <w:lang w:val="tt-RU"/>
        </w:rPr>
        <w:t>сыйныф сәгате</w:t>
      </w:r>
      <w:r>
        <w:rPr>
          <w:rFonts w:ascii="Times New Roman" w:hAnsi="Times New Roman"/>
          <w:bCs/>
          <w:sz w:val="28"/>
          <w:szCs w:val="28"/>
          <w:lang w:val="tt-RU"/>
        </w:rPr>
        <w:t>.</w:t>
      </w:r>
    </w:p>
    <w:p w:rsidR="000D796B" w:rsidRPr="00665D0E" w:rsidRDefault="000D796B" w:rsidP="00665D0E">
      <w:pPr>
        <w:rPr>
          <w:rFonts w:ascii="Times New Roman" w:hAnsi="Times New Roman"/>
          <w:sz w:val="28"/>
          <w:szCs w:val="28"/>
          <w:lang w:val="tt-RU"/>
        </w:rPr>
      </w:pPr>
      <w:r w:rsidRPr="00665D0E">
        <w:rPr>
          <w:rStyle w:val="Heading1Char"/>
          <w:lang w:val="tt-RU"/>
        </w:rPr>
        <w:t>2</w:t>
      </w:r>
      <w:r>
        <w:rPr>
          <w:rStyle w:val="Heading1Char"/>
        </w:rPr>
        <w:t>.</w:t>
      </w:r>
      <w:r w:rsidRPr="00665D0E">
        <w:rPr>
          <w:rStyle w:val="Heading1Char"/>
          <w:lang w:val="tt-RU"/>
        </w:rPr>
        <w:t xml:space="preserve"> </w:t>
      </w:r>
      <w:r w:rsidRPr="00757343">
        <w:rPr>
          <w:rStyle w:val="Heading1Char"/>
        </w:rPr>
        <w:t>Чараның  дәрәҗәсе (мәктәп, районкүләм, республика)</w:t>
      </w:r>
    </w:p>
    <w:p w:rsidR="000D796B" w:rsidRPr="00665D0E" w:rsidRDefault="000D796B" w:rsidP="00665D0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lang w:val="tt-RU"/>
        </w:rPr>
        <w:t>м</w:t>
      </w:r>
      <w:r w:rsidRPr="00D17EC0">
        <w:rPr>
          <w:rFonts w:ascii="Times New Roman" w:hAnsi="Times New Roman"/>
          <w:bCs/>
          <w:sz w:val="28"/>
          <w:lang w:val="tt-RU"/>
        </w:rPr>
        <w:t>әк</w:t>
      </w:r>
      <w:r>
        <w:rPr>
          <w:rFonts w:ascii="Times New Roman" w:hAnsi="Times New Roman"/>
          <w:bCs/>
          <w:sz w:val="28"/>
          <w:lang w:val="tt-RU"/>
        </w:rPr>
        <w:t>т</w:t>
      </w:r>
      <w:r w:rsidRPr="003F54A3">
        <w:rPr>
          <w:rFonts w:ascii="Times New Roman" w:hAnsi="Times New Roman"/>
          <w:bCs/>
          <w:sz w:val="28"/>
          <w:lang w:val="tt-RU"/>
        </w:rPr>
        <w:t>ә</w:t>
      </w:r>
      <w:r>
        <w:rPr>
          <w:rFonts w:ascii="Times New Roman" w:hAnsi="Times New Roman"/>
          <w:bCs/>
          <w:sz w:val="28"/>
          <w:lang w:val="tt-RU"/>
        </w:rPr>
        <w:t>п</w:t>
      </w:r>
    </w:p>
    <w:p w:rsidR="000D796B" w:rsidRPr="00665D0E" w:rsidRDefault="000D796B" w:rsidP="00665D0E">
      <w:pPr>
        <w:rPr>
          <w:rFonts w:ascii="Times New Roman" w:hAnsi="Times New Roman"/>
          <w:sz w:val="28"/>
          <w:szCs w:val="28"/>
          <w:lang w:val="tt-RU"/>
        </w:rPr>
      </w:pPr>
      <w:r w:rsidRPr="00665D0E">
        <w:rPr>
          <w:rStyle w:val="Heading1Char"/>
          <w:lang w:val="tt-RU"/>
        </w:rPr>
        <w:t xml:space="preserve"> </w:t>
      </w:r>
      <w:r w:rsidRPr="001E2D9D">
        <w:rPr>
          <w:rStyle w:val="Heading1Char"/>
          <w:lang w:val="tt-RU"/>
        </w:rPr>
        <w:t>3. Уткәрү вакыты</w:t>
      </w:r>
    </w:p>
    <w:p w:rsidR="000D796B" w:rsidRPr="00665D0E" w:rsidRDefault="000D796B" w:rsidP="00665D0E">
      <w:pPr>
        <w:tabs>
          <w:tab w:val="left" w:pos="3485"/>
        </w:tabs>
        <w:rPr>
          <w:rStyle w:val="1"/>
          <w:lang w:val="tt-RU"/>
        </w:rPr>
      </w:pPr>
      <w:r w:rsidRPr="00543B8E">
        <w:rPr>
          <w:rStyle w:val="1"/>
          <w:lang w:val="tt-RU"/>
        </w:rPr>
        <w:t xml:space="preserve"> </w:t>
      </w:r>
      <w:r>
        <w:rPr>
          <w:rStyle w:val="1"/>
          <w:lang w:val="tt-RU"/>
        </w:rPr>
        <w:t>05.11.2021</w:t>
      </w:r>
      <w:r w:rsidRPr="00543B8E">
        <w:rPr>
          <w:rStyle w:val="1"/>
          <w:lang w:val="tt-RU"/>
        </w:rPr>
        <w:tab/>
      </w:r>
    </w:p>
    <w:p w:rsidR="000D796B" w:rsidRPr="00665D0E" w:rsidRDefault="000D796B" w:rsidP="00665D0E">
      <w:pPr>
        <w:rPr>
          <w:rStyle w:val="Heading1Char"/>
          <w:lang w:val="tt-RU"/>
        </w:rPr>
      </w:pPr>
      <w:r w:rsidRPr="00024EF2">
        <w:rPr>
          <w:rStyle w:val="Heading1Char"/>
          <w:lang w:val="tt-RU"/>
        </w:rPr>
        <w:t>4. Катнашучылар саны</w:t>
      </w:r>
      <w:r w:rsidRPr="00665D0E">
        <w:rPr>
          <w:rStyle w:val="Heading1Char"/>
          <w:lang w:val="tt-RU"/>
        </w:rPr>
        <w:t xml:space="preserve"> </w:t>
      </w:r>
    </w:p>
    <w:p w:rsidR="000D796B" w:rsidRPr="00665D0E" w:rsidRDefault="000D796B" w:rsidP="00665D0E">
      <w:pPr>
        <w:rPr>
          <w:rStyle w:val="1"/>
          <w:bCs/>
          <w:color w:val="000000"/>
          <w:szCs w:val="28"/>
          <w:lang w:val="tt-RU"/>
        </w:rPr>
      </w:pPr>
      <w:r w:rsidRPr="00543B8E">
        <w:rPr>
          <w:rStyle w:val="1"/>
          <w:lang w:val="tt-RU"/>
        </w:rPr>
        <w:t xml:space="preserve"> </w:t>
      </w:r>
      <w:r>
        <w:rPr>
          <w:rStyle w:val="1"/>
          <w:lang w:val="tt-RU"/>
        </w:rPr>
        <w:t>16</w:t>
      </w:r>
    </w:p>
    <w:p w:rsidR="000D796B" w:rsidRDefault="000D796B" w:rsidP="00665D0E">
      <w:pPr>
        <w:rPr>
          <w:rStyle w:val="Heading1Char"/>
          <w:lang w:val="tt-RU"/>
        </w:rPr>
      </w:pPr>
      <w:r w:rsidRPr="00024EF2">
        <w:rPr>
          <w:rStyle w:val="Heading1Char"/>
          <w:lang w:val="tt-RU"/>
        </w:rPr>
        <w:t>5. Чараның кыскача эчтәлеге</w:t>
      </w:r>
      <w:r w:rsidRPr="00665D0E">
        <w:rPr>
          <w:rStyle w:val="Heading1Char"/>
          <w:lang w:val="tt-RU"/>
        </w:rPr>
        <w:t xml:space="preserve"> </w:t>
      </w:r>
    </w:p>
    <w:p w:rsidR="000D796B" w:rsidRPr="005D1D57" w:rsidRDefault="000D796B" w:rsidP="00665D0E">
      <w:pPr>
        <w:rPr>
          <w:rStyle w:val="Heading1Char"/>
          <w:rFonts w:ascii="Times New Roman" w:hAnsi="Times New Roman"/>
          <w:lang w:val="tt-RU"/>
        </w:rPr>
      </w:pPr>
      <w:r w:rsidRPr="005D1D57">
        <w:rPr>
          <w:rFonts w:ascii="Times New Roman" w:hAnsi="Times New Roman"/>
          <w:color w:val="000000"/>
          <w:sz w:val="28"/>
          <w:szCs w:val="28"/>
          <w:shd w:val="clear" w:color="auto" w:fill="F5F5F5"/>
          <w:lang w:val="tt-RU"/>
        </w:rPr>
        <w:t>2 нче Б сыйныфында “Татар халкының гореф-гадәтләре, йолалары” темасына сыйныф сәгате үткәрелде. Укучылар татар халкының гореф-гадәтләре,уеннары, йолалары белән таныштылар.</w:t>
      </w:r>
      <w:r w:rsidRPr="005D1D57">
        <w:rPr>
          <w:rFonts w:ascii="Times New Roman" w:hAnsi="Times New Roman"/>
          <w:color w:val="000000"/>
          <w:sz w:val="28"/>
          <w:szCs w:val="28"/>
          <w:lang w:val="tt-RU"/>
        </w:rPr>
        <w:t xml:space="preserve"> Чара ахырында татар халкының гореф-гадәтләре төрле милләт балаларын җәлеп итә, үс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>еп килүче буынны үстерүгә этәргеч</w:t>
      </w:r>
      <w:r w:rsidRPr="005D1D57">
        <w:rPr>
          <w:rFonts w:ascii="Times New Roman" w:hAnsi="Times New Roman"/>
          <w:color w:val="000000"/>
          <w:sz w:val="28"/>
          <w:szCs w:val="28"/>
          <w:lang w:val="tt-RU"/>
        </w:rPr>
        <w:t xml:space="preserve"> бирә, дигән нәтиҗә ясалды.</w:t>
      </w:r>
    </w:p>
    <w:p w:rsidR="000D796B" w:rsidRPr="00665D0E" w:rsidRDefault="000D796B" w:rsidP="00665D0E">
      <w:pPr>
        <w:rPr>
          <w:rStyle w:val="Heading1Char"/>
          <w:lang w:val="tt-RU"/>
        </w:rPr>
      </w:pPr>
      <w:r w:rsidRPr="00665D0E">
        <w:rPr>
          <w:rStyle w:val="Heading1Char"/>
          <w:lang w:val="tt-RU"/>
        </w:rPr>
        <w:t xml:space="preserve">6. Сайтта, соц. челтәрләрдә чараны чагылдырган сылтама </w:t>
      </w:r>
    </w:p>
    <w:p w:rsidR="000D796B" w:rsidRPr="00665D0E" w:rsidRDefault="000D796B" w:rsidP="00665D0E">
      <w:pPr>
        <w:tabs>
          <w:tab w:val="left" w:pos="4147"/>
        </w:tabs>
        <w:rPr>
          <w:rStyle w:val="1"/>
          <w:lang w:val="tt-RU"/>
        </w:rPr>
      </w:pPr>
      <w:r w:rsidRPr="00707226">
        <w:rPr>
          <w:rStyle w:val="PlaceholderText"/>
        </w:rPr>
        <w:t>Место для ввода текста.</w:t>
      </w:r>
    </w:p>
    <w:p w:rsidR="000D796B" w:rsidRPr="00665D0E" w:rsidRDefault="000D796B" w:rsidP="00665D0E">
      <w:pPr>
        <w:rPr>
          <w:rStyle w:val="Heading1Char"/>
          <w:lang w:val="tt-RU"/>
        </w:rPr>
      </w:pPr>
      <w:r>
        <w:rPr>
          <w:rStyle w:val="Heading1Char"/>
        </w:rPr>
        <w:t xml:space="preserve">7. </w:t>
      </w:r>
      <w:r w:rsidRPr="00757343">
        <w:rPr>
          <w:rStyle w:val="Heading1Char"/>
          <w:lang w:val="tt-RU"/>
        </w:rPr>
        <w:t>СМИ</w:t>
      </w:r>
      <w:r w:rsidRPr="00665D0E">
        <w:rPr>
          <w:rStyle w:val="Heading1Char"/>
          <w:lang w:val="tt-RU"/>
        </w:rPr>
        <w:t xml:space="preserve"> </w:t>
      </w:r>
    </w:p>
    <w:p w:rsidR="000D796B" w:rsidRPr="00665D0E" w:rsidRDefault="000D796B" w:rsidP="00665D0E">
      <w:pPr>
        <w:tabs>
          <w:tab w:val="left" w:pos="4147"/>
        </w:tabs>
        <w:rPr>
          <w:rStyle w:val="1"/>
          <w:bCs/>
          <w:color w:val="000000"/>
          <w:szCs w:val="28"/>
          <w:lang w:val="tt-RU"/>
        </w:rPr>
      </w:pPr>
      <w:r w:rsidRPr="00707226">
        <w:rPr>
          <w:rStyle w:val="PlaceholderText"/>
        </w:rPr>
        <w:t>Место для ввода текста.</w:t>
      </w:r>
    </w:p>
    <w:p w:rsidR="000D796B" w:rsidRDefault="000D796B" w:rsidP="00665D0E">
      <w:pPr>
        <w:rPr>
          <w:rStyle w:val="Heading1Char"/>
          <w:lang w:val="tt-RU"/>
        </w:rPr>
      </w:pPr>
      <w:r>
        <w:rPr>
          <w:rStyle w:val="Heading1Char"/>
        </w:rPr>
        <w:t xml:space="preserve">8. </w:t>
      </w:r>
      <w:r w:rsidRPr="00757343">
        <w:rPr>
          <w:rStyle w:val="Heading1Char"/>
          <w:lang w:val="tt-RU"/>
        </w:rPr>
        <w:t>СМИ</w:t>
      </w:r>
      <w:r w:rsidRPr="00665D0E">
        <w:rPr>
          <w:rStyle w:val="Heading1Char"/>
          <w:lang w:val="tt-RU"/>
        </w:rPr>
        <w:t xml:space="preserve"> </w:t>
      </w:r>
    </w:p>
    <w:p w:rsidR="000D796B" w:rsidRDefault="000D796B" w:rsidP="00665D0E">
      <w:pPr>
        <w:rPr>
          <w:rFonts w:ascii="Times New Roman" w:hAnsi="Times New Roman"/>
          <w:noProof/>
          <w:sz w:val="28"/>
          <w:szCs w:val="28"/>
        </w:rPr>
      </w:pPr>
      <w:r>
        <w:rPr>
          <w:noProof/>
        </w:rPr>
        <w:t xml:space="preserve">                   </w:t>
      </w:r>
      <w:r>
        <w:rPr>
          <w:rFonts w:ascii="Times New Roman" w:hAnsi="Times New Roman"/>
          <w:noProof/>
          <w:sz w:val="28"/>
          <w:szCs w:val="28"/>
        </w:rPr>
        <w:t xml:space="preserve"> </w:t>
      </w:r>
    </w:p>
    <w:p w:rsidR="000D796B" w:rsidRPr="00665D0E" w:rsidRDefault="000D796B" w:rsidP="00665D0E">
      <w:pPr>
        <w:rPr>
          <w:rStyle w:val="Heading1Char"/>
          <w:lang w:val="tt-RU"/>
        </w:rPr>
      </w:pPr>
      <w:r>
        <w:rPr>
          <w:rFonts w:ascii="Times New Roman" w:hAnsi="Times New Roman"/>
          <w:noProof/>
          <w:sz w:val="28"/>
          <w:szCs w:val="28"/>
        </w:rPr>
        <w:t xml:space="preserve">    </w:t>
      </w:r>
    </w:p>
    <w:p w:rsidR="000D796B" w:rsidRDefault="000D796B" w:rsidP="007379BE">
      <w:pPr>
        <w:rPr>
          <w:lang w:val="tt-RU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24.2pt;height:269.4pt">
            <v:imagedata r:id="rId5" r:href="rId6" croptop="16323f" cropright="7600f"/>
          </v:shape>
        </w:pict>
      </w:r>
    </w:p>
    <w:p w:rsidR="000D796B" w:rsidRDefault="000D796B" w:rsidP="007379BE">
      <w:pPr>
        <w:rPr>
          <w:lang w:val="tt-RU"/>
        </w:rPr>
      </w:pPr>
      <w:r>
        <w:pict>
          <v:shape id="_x0000_i1026" type="#_x0000_t75" alt="" style="width:6in;height:324pt">
            <v:imagedata r:id="rId7" r:href="rId8"/>
          </v:shape>
        </w:pict>
      </w:r>
    </w:p>
    <w:p w:rsidR="000D796B" w:rsidRPr="004A69EF" w:rsidRDefault="000D796B" w:rsidP="007379BE">
      <w:pPr>
        <w:rPr>
          <w:rFonts w:ascii="Times New Roman" w:hAnsi="Times New Roman"/>
          <w:sz w:val="28"/>
          <w:szCs w:val="28"/>
          <w:lang w:val="tt-RU"/>
        </w:rPr>
      </w:pPr>
      <w:r>
        <w:pict>
          <v:shape id="_x0000_i1027" type="#_x0000_t75" alt="" style="width:418.8pt;height:305.4pt">
            <v:imagedata r:id="rId9" r:href="rId10" croptop="8625f" cropleft="5278f" cropright="1587f"/>
          </v:shape>
        </w:pict>
      </w:r>
    </w:p>
    <w:sectPr w:rsidR="000D796B" w:rsidRPr="004A69EF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="Cambria" w:eastAsia="Times New Roman" w:hAnsi="Cambria" w:cs="Times New Roman" w:hint="default"/>
        <w:b/>
        <w:color w:val="365F91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24652"/>
    <w:rsid w:val="00013F44"/>
    <w:rsid w:val="00024EF2"/>
    <w:rsid w:val="000B4747"/>
    <w:rsid w:val="000D796B"/>
    <w:rsid w:val="00101A20"/>
    <w:rsid w:val="00117A0A"/>
    <w:rsid w:val="0014435F"/>
    <w:rsid w:val="0017794A"/>
    <w:rsid w:val="001E2D9D"/>
    <w:rsid w:val="003E1175"/>
    <w:rsid w:val="003F0A43"/>
    <w:rsid w:val="003F54A3"/>
    <w:rsid w:val="00405AEB"/>
    <w:rsid w:val="00463C44"/>
    <w:rsid w:val="004A69EF"/>
    <w:rsid w:val="004C16A2"/>
    <w:rsid w:val="004C6537"/>
    <w:rsid w:val="004D2746"/>
    <w:rsid w:val="004E1E4B"/>
    <w:rsid w:val="00543B8E"/>
    <w:rsid w:val="005967A9"/>
    <w:rsid w:val="005B0877"/>
    <w:rsid w:val="005D1D57"/>
    <w:rsid w:val="00624652"/>
    <w:rsid w:val="00665D0E"/>
    <w:rsid w:val="006A3D1E"/>
    <w:rsid w:val="00707226"/>
    <w:rsid w:val="00722E7A"/>
    <w:rsid w:val="00730510"/>
    <w:rsid w:val="007379BE"/>
    <w:rsid w:val="00757343"/>
    <w:rsid w:val="007B1350"/>
    <w:rsid w:val="007B7585"/>
    <w:rsid w:val="007C31B4"/>
    <w:rsid w:val="008003C3"/>
    <w:rsid w:val="008308E5"/>
    <w:rsid w:val="00853EB2"/>
    <w:rsid w:val="008A1A02"/>
    <w:rsid w:val="008E51D0"/>
    <w:rsid w:val="009626B5"/>
    <w:rsid w:val="00976BB4"/>
    <w:rsid w:val="009B54DB"/>
    <w:rsid w:val="009C4D78"/>
    <w:rsid w:val="009D25CF"/>
    <w:rsid w:val="009F7B36"/>
    <w:rsid w:val="00A43809"/>
    <w:rsid w:val="00AE21A3"/>
    <w:rsid w:val="00B23533"/>
    <w:rsid w:val="00BA4ADE"/>
    <w:rsid w:val="00C843B2"/>
    <w:rsid w:val="00CB7CC7"/>
    <w:rsid w:val="00CF27E3"/>
    <w:rsid w:val="00D17EC0"/>
    <w:rsid w:val="00DB4660"/>
    <w:rsid w:val="00DB740D"/>
    <w:rsid w:val="00F32ED8"/>
    <w:rsid w:val="00F358AF"/>
    <w:rsid w:val="00F65A57"/>
    <w:rsid w:val="00FA503A"/>
    <w:rsid w:val="00FC1C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1A20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757343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57343"/>
    <w:rPr>
      <w:rFonts w:ascii="Cambria" w:hAnsi="Cambria" w:cs="Times New Roman"/>
      <w:b/>
      <w:bCs/>
      <w:color w:val="365F91"/>
      <w:sz w:val="28"/>
      <w:szCs w:val="28"/>
    </w:rPr>
  </w:style>
  <w:style w:type="paragraph" w:styleId="ListParagraph">
    <w:name w:val="List Paragraph"/>
    <w:basedOn w:val="Normal"/>
    <w:uiPriority w:val="99"/>
    <w:qFormat/>
    <w:rsid w:val="00624652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57343"/>
    <w:rPr>
      <w:rFonts w:cs="Times New Roman"/>
      <w:color w:val="808080"/>
    </w:rPr>
  </w:style>
  <w:style w:type="paragraph" w:styleId="BalloonText">
    <w:name w:val="Balloon Text"/>
    <w:basedOn w:val="Normal"/>
    <w:link w:val="BalloonTextChar"/>
    <w:uiPriority w:val="99"/>
    <w:semiHidden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57343"/>
    <w:rPr>
      <w:rFonts w:ascii="Tahoma" w:hAnsi="Tahoma" w:cs="Tahoma"/>
      <w:sz w:val="16"/>
      <w:szCs w:val="16"/>
    </w:rPr>
  </w:style>
  <w:style w:type="character" w:customStyle="1" w:styleId="1">
    <w:name w:val="Стиль1"/>
    <w:basedOn w:val="DefaultParagraphFont"/>
    <w:uiPriority w:val="99"/>
    <w:rsid w:val="00757343"/>
    <w:rPr>
      <w:rFonts w:ascii="Times New Roman" w:hAnsi="Times New Roman" w:cs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442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sun9-81.userapi.com/impg/wtl5SZmNEdh-5btD6KdQ_2SkphYf7RxoSLMFOw/7Qg4MPfKkdc.jpg?size=1600x1200&amp;quality=96&amp;sign=fbd09605be1f904eccde135b5b129bcb&amp;type=albu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s://sun9-25.userapi.com/impg/oTXU6-TAkv2J3qzUEzH9ZFW-3dCe353FkegzIA/vx4AbJefXXI.jpg?size=1600x1200&amp;quality=96&amp;sign=14c04d633fe3bc754a8b80dc9a5c204d&amp;type=album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https://sun9-68.userapi.com/impg/9Z5FI3f8BJWzm593pYrwosEH474EsYdqt_x2_Q/LdS-74ena0A.jpg?size=1600x1200&amp;quality=96&amp;sign=682b824946ef98f61262cbfd85496c6e&amp;type=albu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172</TotalTime>
  <Pages>3</Pages>
  <Words>205</Words>
  <Characters>1175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МетодистИКТ</dc:creator>
  <cp:keywords/>
  <dc:description/>
  <cp:lastModifiedBy>User1</cp:lastModifiedBy>
  <cp:revision>7</cp:revision>
  <dcterms:created xsi:type="dcterms:W3CDTF">2021-09-28T10:45:00Z</dcterms:created>
  <dcterms:modified xsi:type="dcterms:W3CDTF">2021-11-04T17:39:00Z</dcterms:modified>
</cp:coreProperties>
</file>